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750F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03622" w:rsidP="00103622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03622" w:rsidP="00103622">
            <w:pPr>
              <w:bidi w:val="0"/>
              <w:jc w:val="righ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משלט רכש קורונה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03622" w:rsidP="00DE68A0">
            <w:r>
              <w:rPr>
                <w:rFonts w:hint="cs"/>
                <w:rtl/>
              </w:rPr>
              <w:t>23/4/2020</w:t>
            </w:r>
          </w:p>
        </w:tc>
      </w:tr>
    </w:tbl>
    <w:p w:rsidR="00332AFB" w:rsidRDefault="001750F3" w:rsidP="00222867">
      <w:pPr>
        <w:rPr>
          <w:rtl/>
        </w:rPr>
      </w:pPr>
    </w:p>
    <w:p w:rsidR="00222867" w:rsidRDefault="001750F3" w:rsidP="00222867">
      <w:pPr>
        <w:rPr>
          <w:rtl/>
        </w:rPr>
      </w:pPr>
    </w:p>
    <w:p w:rsidR="00222867" w:rsidRDefault="001750F3" w:rsidP="00222867">
      <w:pPr>
        <w:rPr>
          <w:rtl/>
        </w:rPr>
      </w:pPr>
    </w:p>
    <w:p w:rsidR="00222867" w:rsidRDefault="001750F3" w:rsidP="00222867">
      <w:pPr>
        <w:rPr>
          <w:rtl/>
        </w:rPr>
      </w:pPr>
    </w:p>
    <w:p w:rsidR="00222867" w:rsidRDefault="001750F3" w:rsidP="00222867">
      <w:pPr>
        <w:rPr>
          <w:rtl/>
        </w:rPr>
      </w:pPr>
    </w:p>
    <w:p w:rsidR="00222867" w:rsidRDefault="001750F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750F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1750F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15D39" w:rsidRDefault="001036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15D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סיוע ויעוץ ברכש ציוד מיגון אישי לצוותי הרפואה בבתי החולים וקופות החולים וכן רכש ציוד הנשמה וציוד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15D39" w:rsidRDefault="001036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15D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נוסף לחולים קשים.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750F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03622" w:rsidRPr="00103622">
        <w:rPr>
          <w:rFonts w:asciiTheme="minorBidi" w:hAnsiTheme="minorBidi" w:cstheme="minorBidi" w:hint="cs"/>
          <w:b/>
          <w:sz w:val="21"/>
          <w:szCs w:val="21"/>
          <w:highlight w:val="yellow"/>
        </w:rPr>
        <w:t>X</w:t>
      </w:r>
      <w:r w:rsidRPr="00103622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750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750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1036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362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</w:rPr>
              <w:t>X</w:t>
            </w:r>
            <w:r w:rsidRPr="00103622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750F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750F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4"/>
        <w:gridCol w:w="2999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036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ד"ר פינקרט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036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ח.פ. 51572088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10362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362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</w:rPr>
              <w:t>X</w:t>
            </w:r>
            <w:r w:rsidRPr="00103622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1036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100,000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1036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17/5/2020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15/6/2020</w:t>
            </w:r>
          </w:p>
        </w:tc>
      </w:tr>
    </w:tbl>
    <w:p w:rsidR="00222867" w:rsidRPr="00AF57E9" w:rsidRDefault="001750F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750F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750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15D39" w:rsidRDefault="001036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15D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ד"ר פינקרט הוא רופא מנוסה וותיק, בעל ניסיון בתחום הציוד הרפואי מתפקידים שעשה בצה"ל, והינו זמין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15D39" w:rsidRDefault="001036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15D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לביצוע העבודה בהיקף גדול אשר נדרש לעבודת הרכש </w:t>
            </w:r>
            <w:proofErr w:type="spellStart"/>
            <w:r w:rsidRPr="00315D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במשל"ט</w:t>
            </w:r>
            <w:proofErr w:type="spellEnd"/>
            <w:r w:rsidRPr="00315D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הקורונה הלאומי.</w:t>
            </w:r>
            <w:bookmarkStart w:id="0" w:name="_GoBack"/>
            <w:bookmarkEnd w:id="0"/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50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750F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750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103622" w:rsidRPr="00103622">
        <w:rPr>
          <w:noProof/>
          <w:rtl/>
        </w:rPr>
        <w:drawing>
          <wp:inline distT="0" distB="0" distL="0" distR="0" wp14:anchorId="790F51B7" wp14:editId="5BBECE5E">
            <wp:extent cx="5733415" cy="703504"/>
            <wp:effectExtent l="0" t="0" r="635" b="190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7035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867" w:rsidRPr="00817FBA" w:rsidRDefault="001750F3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CDD" w:rsidRDefault="009B6B29">
      <w:r>
        <w:separator/>
      </w:r>
    </w:p>
  </w:endnote>
  <w:endnote w:type="continuationSeparator" w:id="0">
    <w:p w:rsidR="00336CDD" w:rsidRDefault="009B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750F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750F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750F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750F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CDD" w:rsidRDefault="009B6B29">
      <w:r>
        <w:separator/>
      </w:r>
    </w:p>
  </w:footnote>
  <w:footnote w:type="continuationSeparator" w:id="0">
    <w:p w:rsidR="00336CDD" w:rsidRDefault="009B6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750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750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750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750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750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750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750F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28C8"/>
    <w:rsid w:val="00103622"/>
    <w:rsid w:val="001750F3"/>
    <w:rsid w:val="00315D39"/>
    <w:rsid w:val="00336CDD"/>
    <w:rsid w:val="00743DB4"/>
    <w:rsid w:val="007548B0"/>
    <w:rsid w:val="009B6B29"/>
    <w:rsid w:val="009F7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0EB849E"/>
  <w15:docId w15:val="{845B0FC5-A39D-4051-9BBD-204C01F02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00581ed7-120c-4260-a9a6-832532dd14fb">OfficeAddIn</SDDocumentSource>
    <AutoNumber xmlns="00581ed7-120c-4260-a9a6-832532dd14fb">212100820</AutoNumber>
    <samankalmeeting xmlns="00581ed7-120c-4260-a9a6-832532dd14fb">false</samankalmeeting>
    <num xmlns="00581ed7-120c-4260-a9a6-832532dd14fb">1</num>
    <SDCCList xmlns="00581ed7-120c-4260-a9a6-832532dd14fb" xsi:nil="true"/>
    <samandoar xmlns="00581ed7-120c-4260-a9a6-832532dd14fb">דואר נכנס</samandoar>
    <SDOfflineTo xmlns="00581ed7-120c-4260-a9a6-832532dd14fb" xsi:nil="true"/>
    <SDToList xmlns="00581ed7-120c-4260-a9a6-832532dd14fb" xsi:nil="true"/>
    <SDSignersLogins xmlns="00581ed7-120c-4260-a9a6-832532dd14fb" xsi:nil="true"/>
    <SDLastSigningDate xmlns="00581ed7-120c-4260-a9a6-832532dd14fb" xsi:nil="true"/>
    <TAFTAF xmlns="00581ed7-120c-4260-a9a6-832532dd14fb" xsi:nil="true"/>
    <hapaza xmlns="00581ed7-120c-4260-a9a6-832532dd14fb">false</hapaza>
    <taarichbitzua xmlns="00581ed7-120c-4260-a9a6-832532dd14fb" xsi:nil="true"/>
    <SDImportance xmlns="00581ed7-120c-4260-a9a6-832532dd14fb">0</SDImportance>
    <SDDocDate xmlns="00581ed7-120c-4260-a9a6-832532dd14fb">2020-04-23T07:31:14+00:00</SDDocDate>
    <SDExternalEntityConnected xmlns="00581ed7-120c-4260-a9a6-832532dd14fb" xsi:nil="true"/>
    <SDNumOfSignatures xmlns="00581ed7-120c-4260-a9a6-832532dd14fb" xsi:nil="true"/>
    <HAPATZA xmlns="00581ed7-120c-4260-a9a6-832532dd14fb" xsi:nil="true"/>
    <SDAuthor xmlns="00581ed7-120c-4260-a9a6-832532dd14fb">מיכל עמר</SDAuthor>
    <SDHebDate xmlns="00581ed7-120c-4260-a9a6-832532dd14fb">כ"ט בניסן, התש"פ</SDHebDate>
    <SDOriginalID xmlns="00581ed7-120c-4260-a9a6-832532dd14fb" xsi:nil="true"/>
    <SmankalHeara xmlns="00581ed7-120c-4260-a9a6-832532dd14fb" xsi:nil="true"/>
    <samankalhanhya xmlns="00581ed7-120c-4260-a9a6-832532dd14fb" xsi:nil="true"/>
    <SDSenderName xmlns="00581ed7-120c-4260-a9a6-832532dd14fb" xsi:nil="true"/>
    <SDAsmachta xmlns="00581ed7-120c-4260-a9a6-832532dd14fb" xsi:nil="true"/>
    <SDCategories xmlns="00581ed7-120c-4260-a9a6-832532dd14fb">:סמנכל משאבי אנוש 02:מסנכל משאבי אנוש:מיכל עמר;#</SDCategories>
    <SDCategoryID xmlns="00581ed7-120c-4260-a9a6-832532dd14fb">5245d87a00df;#</SDCategory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סמנכל משאבי אנוש - בסיס" ma:contentTypeID="0x0101009A731893F37B05499A13B905BDD7219B0200C4321D7DEEED8B4AB4656DC0DFB29E09" ma:contentTypeVersion="16" ma:contentTypeDescription="צור מסמך חדש." ma:contentTypeScope="" ma:versionID="c5f0d8098ef6fb16a414438d20b602ab">
  <xsd:schema xmlns:xsd="http://www.w3.org/2001/XMLSchema" xmlns:xs="http://www.w3.org/2001/XMLSchema" xmlns:p="http://schemas.microsoft.com/office/2006/metadata/properties" xmlns:ns1="00581ed7-120c-4260-a9a6-832532dd14fb" targetNamespace="http://schemas.microsoft.com/office/2006/metadata/properties" ma:root="true" ma:fieldsID="3af195506522184f470d80eb33868505" ns1:_="">
    <xsd:import namespace="00581ed7-120c-4260-a9a6-832532dd14fb"/>
    <xsd:element name="properties">
      <xsd:complexType>
        <xsd:sequence>
          <xsd:element name="documentManagement">
            <xsd:complexType>
              <xsd:all>
                <xsd:element ref="ns1:samandoar" minOccurs="0"/>
                <xsd:element ref="ns1:SmankalHeara" minOccurs="0"/>
                <xsd:element ref="ns1:TAFTAF" minOccurs="0"/>
                <xsd:element ref="ns1:hapaza" minOccurs="0"/>
                <xsd:element ref="ns1:HAPATZA" minOccurs="0"/>
                <xsd:element ref="ns1:samankalmeeting" minOccurs="0"/>
                <xsd:element ref="ns1:num" minOccurs="0"/>
                <xsd:element ref="ns1:taarichbitzua" minOccurs="0"/>
                <xsd:element ref="ns1:SDToList" minOccurs="0"/>
                <xsd:element ref="ns1:SDSenderName" minOccurs="0"/>
                <xsd:element ref="ns1:samankalhanhya" minOccurs="0"/>
                <xsd:element ref="ns1:SDCCList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ExternalEntityConnected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DocumentSource" minOccurs="0"/>
                <xsd:element ref="ns1:SDCategory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581ed7-120c-4260-a9a6-832532dd14fb" elementFormDefault="qualified">
    <xsd:import namespace="http://schemas.microsoft.com/office/2006/documentManagement/types"/>
    <xsd:import namespace="http://schemas.microsoft.com/office/infopath/2007/PartnerControls"/>
    <xsd:element name="samandoar" ma:index="0" nillable="true" ma:displayName="סמנכל דואר" ma:default="דואר נכנס" ma:format="Dropdown" ma:internalName="samandoar" ma:readOnly="false">
      <xsd:simpleType>
        <xsd:restriction base="dms:Choice">
          <xsd:enumeration value="דואר נכנס"/>
          <xsd:enumeration value="דואר יוצא"/>
        </xsd:restriction>
      </xsd:simpleType>
    </xsd:element>
    <xsd:element name="SmankalHeara" ma:index="1" nillable="true" ma:displayName="סמנכל - הערה" ma:internalName="SmankalHeara" ma:readOnly="false">
      <xsd:simpleType>
        <xsd:restriction base="dms:Note">
          <xsd:maxLength value="255"/>
        </xsd:restriction>
      </xsd:simpleType>
    </xsd:element>
    <xsd:element name="TAFTAF" ma:index="2" nillable="true" ma:displayName="taftaf" ma:format="DateOnly" ma:internalName="TAFTAF" ma:readOnly="false">
      <xsd:simpleType>
        <xsd:restriction base="dms:DateTime"/>
      </xsd:simpleType>
    </xsd:element>
    <xsd:element name="hapaza" ma:index="3" nillable="true" ma:displayName="סמנכל - הפצה" ma:default="1" ma:internalName="hapaza" ma:readOnly="false">
      <xsd:simpleType>
        <xsd:restriction base="dms:Boolean"/>
      </xsd:simpleType>
    </xsd:element>
    <xsd:element name="HAPATZA" ma:index="4" nillable="true" ma:displayName="HAPATZA" ma:description="סמנכל משאבי אנוש" ma:format="DateOnly" ma:internalName="HAPATZA" ma:readOnly="false">
      <xsd:simpleType>
        <xsd:restriction base="dms:DateTime"/>
      </xsd:simpleType>
    </xsd:element>
    <xsd:element name="samankalmeeting" ma:index="5" nillable="true" ma:displayName="סמנכל - פ.ע." ma:default="1" ma:internalName="samankalmeeting" ma:readOnly="false">
      <xsd:simpleType>
        <xsd:restriction base="dms:Boolean"/>
      </xsd:simpleType>
    </xsd:element>
    <xsd:element name="num" ma:index="6" nillable="true" ma:displayName="סמנכל מס דפים" ma:decimals="0" ma:default="1" ma:internalName="num" ma:readOnly="false" ma:percentage="FALSE">
      <xsd:simpleType>
        <xsd:restriction base="dms:Number"/>
      </xsd:simpleType>
    </xsd:element>
    <xsd:element name="taarichbitzua" ma:index="7" nillable="true" ma:displayName="סמנכל תת" ma:format="DateOnly" ma:internalName="taarichbitzua" ma:readOnly="false">
      <xsd:simpleType>
        <xsd:restriction base="dms:DateTime"/>
      </xsd:simpleType>
    </xsd:element>
    <xsd:element name="SDToList" ma:index="8" nillable="true" ma:displayName="אל" ma:internalName="SDToList" ma:readOnly="false">
      <xsd:simpleType>
        <xsd:restriction base="dms:Text"/>
      </xsd:simpleType>
    </xsd:element>
    <xsd:element name="SDSenderName" ma:index="9" nillable="true" ma:displayName="שם השולח" ma:internalName="SDSenderName" ma:readOnly="false">
      <xsd:simpleType>
        <xsd:restriction base="dms:Text"/>
      </xsd:simpleType>
    </xsd:element>
    <xsd:element name="samankalhanhya" ma:index="10" nillable="true" ma:displayName="סמנכל הנחיה" ma:internalName="samankalhanhya" ma:readOnly="false">
      <xsd:simpleType>
        <xsd:restriction base="dms:Text">
          <xsd:maxLength value="255"/>
        </xsd:restriction>
      </xsd:simpleType>
    </xsd:element>
    <xsd:element name="SDCCList" ma:index="11" nillable="true" ma:displayName="עותק" ma:internalName="SDCCList" ma:readOnly="false">
      <xsd:simpleType>
        <xsd:restriction base="dms:Text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DocDate" ma:index="13" nillable="true" ma:displayName="תאריך המסמך" ma:indexed="true" ma:internalName="SDDocDate">
      <xsd:simpleType>
        <xsd:restriction base="dms:DateTime"/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  <xsd:element name="SDLastSigningDate" ma:index="20" nillable="true" ma:displayName="תאריך חתימה אחרון " ma:internalName="SDLastSigningDate">
      <xsd:simpleType>
        <xsd:restriction base="dms:DateTime"/>
      </xsd:simpleType>
    </xsd:element>
    <xsd:element name="SDNumOfSignatures" ma:index="21" nillable="true" ma:displayName="מספר חתימות" ma:internalName="SDNumOfSignatures">
      <xsd:simpleType>
        <xsd:restriction base="dms:Number"/>
      </xsd:simpleType>
    </xsd:element>
    <xsd:element name="SDSignersLogins" ma:index="22" nillable="true" ma:displayName="חותם המסמך" ma:internalName="SDSignersLogins">
      <xsd:simpleType>
        <xsd:restriction base="dms:Text"/>
      </xsd:simpleType>
    </xsd:element>
    <xsd:element name="AutoNumber" ma:index="25" nillable="true" ma:displayName="סימוכין" ma:indexed="true" ma:internalName="AutoNumber">
      <xsd:simpleType>
        <xsd:restriction base="dms:Text"/>
      </xsd:simpleType>
    </xsd:element>
    <xsd:element name="SDCategories" ma:index="26" nillable="true" ma:displayName="נושאים" ma:internalName="SDCategories">
      <xsd:simpleType>
        <xsd:restriction base="dms:Not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  <xsd:enumeration value="TrayFileUpload"/>
        </xsd:restriction>
      </xsd:simpleType>
    </xsd:element>
    <xsd:element name="SDCategoryID" ma:index="30" nillable="true" ma:displayName="מזהה נושא" ma:indexed="true" ma:internalName="SDCategory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1" ma:displayName="סוג תוכן"/>
        <xsd:element ref="dc:title" minOccurs="0" maxOccurs="1" ma:index="23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1BD1C9-E563-4F79-829A-5B2CE88A241A}"/>
</file>

<file path=customXml/itemProps4.xml><?xml version="1.0" encoding="utf-8"?>
<ds:datastoreItem xmlns:ds="http://schemas.openxmlformats.org/officeDocument/2006/customXml" ds:itemID="{ECE4D2EF-A517-4724-9ABE-EF52596E0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271</Words>
  <Characters>1405</Characters>
  <Application>Microsoft Office Word</Application>
  <DocSecurity>0</DocSecurity>
  <Lines>100</Lines>
  <Paragraphs>50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ספק יחיד - דר פינקרט משה</dc:title>
  <dc:creator>Marina Paz</dc:creator>
  <cp:lastModifiedBy>מיכל עמר</cp:lastModifiedBy>
  <cp:revision>2</cp:revision>
  <cp:lastPrinted>2020-04-23T07:30:00Z</cp:lastPrinted>
  <dcterms:created xsi:type="dcterms:W3CDTF">2020-04-23T07:30:00Z</dcterms:created>
  <dcterms:modified xsi:type="dcterms:W3CDTF">2020-04-23T07:30:00Z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0x0101009A731893F37B05499A13B905BDD7219B0200C4321D7DEEED8B4AB4656DC0DFB29E09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